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812"/>
        <w:gridCol w:w="7469"/>
      </w:tblGrid>
      <w:tr w:rsidR="00650259" w:rsidRPr="00846B76" w14:paraId="0A19125D" w14:textId="77777777" w:rsidTr="00706DFC">
        <w:tc>
          <w:tcPr>
            <w:tcW w:w="1010" w:type="pct"/>
            <w:gridSpan w:val="2"/>
            <w:vAlign w:val="bottom"/>
          </w:tcPr>
          <w:p w14:paraId="7ADE64F1" w14:textId="3F2D6961" w:rsidR="00650259" w:rsidRPr="006E5D67" w:rsidRDefault="00706DFC" w:rsidP="00346DE2">
            <w:r w:rsidRPr="006E5D67">
              <w:t xml:space="preserve">Vendor Name 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40D36D68" w14:textId="77777777" w:rsidR="00650259" w:rsidRPr="006E5D67" w:rsidRDefault="00650259" w:rsidP="00346DE2">
            <w:pPr>
              <w:spacing w:before="240"/>
            </w:pPr>
          </w:p>
        </w:tc>
      </w:tr>
      <w:tr w:rsidR="00650259" w:rsidRPr="00846B76" w14:paraId="53345924" w14:textId="77777777" w:rsidTr="00706DFC">
        <w:tc>
          <w:tcPr>
            <w:tcW w:w="1010" w:type="pct"/>
            <w:gridSpan w:val="2"/>
            <w:vAlign w:val="bottom"/>
          </w:tcPr>
          <w:p w14:paraId="7EE23C9E" w14:textId="4C3077BE" w:rsidR="00650259" w:rsidRPr="006E5D67" w:rsidRDefault="00706DFC" w:rsidP="00346DE2">
            <w:r w:rsidRPr="006E5D67">
              <w:t>Vendor #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483C7A80" w14:textId="77777777" w:rsidR="00650259" w:rsidRPr="006E5D67" w:rsidRDefault="00650259" w:rsidP="00346DE2">
            <w:pPr>
              <w:spacing w:before="240"/>
            </w:pPr>
          </w:p>
        </w:tc>
      </w:tr>
      <w:tr w:rsidR="00650259" w:rsidRPr="00846B76" w14:paraId="52EE9BE0" w14:textId="77777777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6971EF1A" w14:textId="77777777" w:rsidR="00650259" w:rsidRPr="006E5D67" w:rsidRDefault="00650259" w:rsidP="00346DE2">
            <w:pPr>
              <w:rPr>
                <w:rFonts w:asciiTheme="majorHAnsi" w:hAnsiTheme="majorHAnsi"/>
                <w:b/>
              </w:rPr>
            </w:pPr>
          </w:p>
        </w:tc>
      </w:tr>
      <w:tr w:rsidR="00346DE2" w:rsidRPr="00846B76" w14:paraId="49D13F32" w14:textId="77777777" w:rsidTr="00346DE2">
        <w:tc>
          <w:tcPr>
            <w:tcW w:w="5000" w:type="pct"/>
            <w:gridSpan w:val="3"/>
            <w:vAlign w:val="bottom"/>
          </w:tcPr>
          <w:p w14:paraId="2404F6D8" w14:textId="06EE1A12" w:rsidR="00A41742" w:rsidRPr="006E5D67" w:rsidRDefault="00706DFC" w:rsidP="00A41742">
            <w:bookmarkStart w:id="0" w:name="_Hlk156544856"/>
            <w:r w:rsidRPr="006E5D67">
              <w:t xml:space="preserve">This form must be completed and submitted along with each claim for Lag Payments to certify/attest to the </w:t>
            </w:r>
            <w:bookmarkEnd w:id="0"/>
            <w:r w:rsidRPr="006E5D67">
              <w:t>following</w:t>
            </w:r>
            <w:r w:rsidR="00A41742" w:rsidRPr="006E5D67">
              <w:t>, consistent with the previously signed Lag Funding Agreement</w:t>
            </w:r>
            <w:r w:rsidR="00D06DCA">
              <w:t>.  Attestation to only one of the first two statements is required.</w:t>
            </w:r>
          </w:p>
          <w:p w14:paraId="26DEBBA4" w14:textId="6A5A448E" w:rsidR="00A41742" w:rsidRPr="006E5D67" w:rsidRDefault="00A41742" w:rsidP="00A41742"/>
        </w:tc>
      </w:tr>
      <w:tr w:rsidR="00346DE2" w:rsidRPr="00846B76" w14:paraId="016672B1" w14:textId="77777777" w:rsidTr="006E5D67">
        <w:tc>
          <w:tcPr>
            <w:tcW w:w="576" w:type="pct"/>
          </w:tcPr>
          <w:p w14:paraId="7B7238FA" w14:textId="77777777" w:rsidR="00346DE2" w:rsidRPr="006E5D67" w:rsidRDefault="00346DE2" w:rsidP="001C4A3D">
            <w:pPr>
              <w:spacing w:before="120"/>
              <w:ind w:left="432"/>
            </w:pPr>
            <w:r w:rsidRPr="006E5D67">
              <w:sym w:font="Wingdings 2" w:char="F0A3"/>
            </w:r>
          </w:p>
        </w:tc>
        <w:tc>
          <w:tcPr>
            <w:tcW w:w="4424" w:type="pct"/>
            <w:gridSpan w:val="2"/>
            <w:vAlign w:val="bottom"/>
          </w:tcPr>
          <w:p w14:paraId="2FBC4F58" w14:textId="6E430DFD" w:rsidR="000F0922" w:rsidRPr="006E5D67" w:rsidRDefault="00706DFC" w:rsidP="00346DE2">
            <w:r w:rsidRPr="006E5D67">
              <w:t>Claims have been submitted to the applicable Managed Care Plan(s) (MCP) at least 30 days prior to this request for Lag Payments from the regional cente</w:t>
            </w:r>
            <w:r w:rsidR="004B6A6A" w:rsidRPr="006E5D67">
              <w:t>r and payment has not been received from the MCP(s)</w:t>
            </w:r>
            <w:r w:rsidR="000376FF">
              <w:t xml:space="preserve"> </w:t>
            </w:r>
            <w:r w:rsidR="00D06DCA">
              <w:rPr>
                <w:b/>
                <w:bCs/>
              </w:rPr>
              <w:t>OR,</w:t>
            </w:r>
            <w:r w:rsidR="000376FF">
              <w:t xml:space="preserve"> </w:t>
            </w:r>
          </w:p>
          <w:p w14:paraId="6800CA86" w14:textId="7877DA07" w:rsidR="00A41742" w:rsidRPr="006E5D67" w:rsidRDefault="00A41742" w:rsidP="00346DE2"/>
        </w:tc>
      </w:tr>
      <w:tr w:rsidR="000F0922" w:rsidRPr="006E5D67" w14:paraId="59198E1B" w14:textId="77777777" w:rsidTr="009768BC">
        <w:tc>
          <w:tcPr>
            <w:tcW w:w="576" w:type="pct"/>
          </w:tcPr>
          <w:p w14:paraId="273C431C" w14:textId="77777777" w:rsidR="000F0922" w:rsidRPr="006E5D67" w:rsidRDefault="000F0922" w:rsidP="009768BC">
            <w:pPr>
              <w:spacing w:before="120"/>
              <w:ind w:left="432"/>
            </w:pPr>
            <w:bookmarkStart w:id="1" w:name="_Hlk157421926"/>
            <w:r w:rsidRPr="006E5D67">
              <w:sym w:font="Wingdings 2" w:char="F0A3"/>
            </w:r>
          </w:p>
        </w:tc>
        <w:tc>
          <w:tcPr>
            <w:tcW w:w="4424" w:type="pct"/>
            <w:gridSpan w:val="2"/>
            <w:vAlign w:val="bottom"/>
          </w:tcPr>
          <w:p w14:paraId="501DA172" w14:textId="05E40580" w:rsidR="000F0922" w:rsidRDefault="00D06DCA" w:rsidP="000F0922">
            <w:r>
              <w:t xml:space="preserve">Due to factors beyond the Provider’s control, Provider has been unable to </w:t>
            </w:r>
            <w:r w:rsidR="00726ED4">
              <w:t>submit, or been</w:t>
            </w:r>
            <w:r>
              <w:t xml:space="preserve"> delayed in the submission of</w:t>
            </w:r>
            <w:r w:rsidR="00726ED4">
              <w:t>,</w:t>
            </w:r>
            <w:r>
              <w:t xml:space="preserve"> claims to the </w:t>
            </w:r>
            <w:r w:rsidR="00726ED4">
              <w:t xml:space="preserve">applicable </w:t>
            </w:r>
            <w:r>
              <w:t xml:space="preserve">MCP(s) </w:t>
            </w:r>
            <w:r w:rsidR="00726ED4">
              <w:t xml:space="preserve">for services provided at least 30 days prior to this request for Lag Payments. </w:t>
            </w:r>
          </w:p>
          <w:p w14:paraId="3D394504" w14:textId="5050E08F" w:rsidR="000F0922" w:rsidRPr="006E5D67" w:rsidRDefault="000F0922" w:rsidP="000F0922"/>
        </w:tc>
      </w:tr>
      <w:tr w:rsidR="00346DE2" w:rsidRPr="00846B76" w14:paraId="45A29E20" w14:textId="77777777" w:rsidTr="006E5D67">
        <w:tc>
          <w:tcPr>
            <w:tcW w:w="576" w:type="pct"/>
          </w:tcPr>
          <w:p w14:paraId="524A9504" w14:textId="77777777" w:rsidR="00346DE2" w:rsidRPr="006E5D67" w:rsidRDefault="00346DE2" w:rsidP="001C4A3D">
            <w:pPr>
              <w:spacing w:before="120"/>
              <w:ind w:left="432"/>
            </w:pPr>
            <w:r w:rsidRPr="006E5D67">
              <w:sym w:font="Wingdings 2" w:char="F0A3"/>
            </w:r>
          </w:p>
        </w:tc>
        <w:tc>
          <w:tcPr>
            <w:tcW w:w="4424" w:type="pct"/>
            <w:gridSpan w:val="2"/>
            <w:vAlign w:val="bottom"/>
          </w:tcPr>
          <w:p w14:paraId="42454179" w14:textId="07F132C3" w:rsidR="00346DE2" w:rsidRPr="006E5D67" w:rsidRDefault="00706DFC" w:rsidP="00346DE2">
            <w:r w:rsidRPr="006E5D67">
              <w:t xml:space="preserve">Provider agrees to actively pursue/take steps necessary </w:t>
            </w:r>
            <w:r w:rsidR="006E5D67">
              <w:t xml:space="preserve">to </w:t>
            </w:r>
            <w:r w:rsidRPr="006E5D67">
              <w:t xml:space="preserve">obtain reimbursement from all </w:t>
            </w:r>
            <w:r w:rsidR="004B6A6A" w:rsidRPr="006E5D67">
              <w:t>applicable MCP</w:t>
            </w:r>
            <w:r w:rsidR="00A41742" w:rsidRPr="006E5D67">
              <w:t>(</w:t>
            </w:r>
            <w:r w:rsidR="004B6A6A" w:rsidRPr="006E5D67">
              <w:t>s</w:t>
            </w:r>
            <w:r w:rsidR="00A41742" w:rsidRPr="006E5D67">
              <w:t>).</w:t>
            </w:r>
            <w:r w:rsidRPr="006E5D67">
              <w:t xml:space="preserve"> </w:t>
            </w:r>
          </w:p>
          <w:p w14:paraId="12439472" w14:textId="44EC8F60" w:rsidR="00A41742" w:rsidRPr="006E5D67" w:rsidRDefault="00A41742" w:rsidP="00346DE2"/>
        </w:tc>
      </w:tr>
      <w:bookmarkEnd w:id="1"/>
      <w:tr w:rsidR="00346DE2" w:rsidRPr="00846B76" w14:paraId="76E82AB0" w14:textId="77777777" w:rsidTr="006E5D67">
        <w:tc>
          <w:tcPr>
            <w:tcW w:w="576" w:type="pct"/>
          </w:tcPr>
          <w:p w14:paraId="0A98FAC2" w14:textId="77777777" w:rsidR="00346DE2" w:rsidRPr="006E5D67" w:rsidRDefault="00346DE2" w:rsidP="001C4A3D">
            <w:pPr>
              <w:spacing w:before="120"/>
              <w:ind w:left="432"/>
            </w:pPr>
            <w:r w:rsidRPr="006E5D67">
              <w:sym w:font="Wingdings 2" w:char="F0A3"/>
            </w:r>
          </w:p>
        </w:tc>
        <w:tc>
          <w:tcPr>
            <w:tcW w:w="4424" w:type="pct"/>
            <w:gridSpan w:val="2"/>
            <w:vAlign w:val="bottom"/>
          </w:tcPr>
          <w:p w14:paraId="29D8A2BE" w14:textId="650F9C9B" w:rsidR="00346DE2" w:rsidRPr="006E5D67" w:rsidRDefault="004B6A6A" w:rsidP="00346DE2">
            <w:r w:rsidRPr="006E5D67">
              <w:t>Provider agrees to repay the regional center within 15 days of receipt of payment from the applicable MCP</w:t>
            </w:r>
            <w:r w:rsidR="00A41742" w:rsidRPr="006E5D67">
              <w:t>(</w:t>
            </w:r>
            <w:r w:rsidRPr="006E5D67">
              <w:t>s</w:t>
            </w:r>
            <w:r w:rsidR="00A41742" w:rsidRPr="006E5D67">
              <w:t>).</w:t>
            </w:r>
          </w:p>
        </w:tc>
      </w:tr>
      <w:tr w:rsidR="00650259" w:rsidRPr="00846B76" w14:paraId="7E106D44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CB3F02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73CC1E3" w14:textId="34B6013E" w:rsidR="00CE6104" w:rsidRDefault="00CE6104" w:rsidP="00E677FE">
      <w:pPr>
        <w:spacing w:after="0"/>
        <w:rPr>
          <w:sz w:val="16"/>
          <w:szCs w:val="16"/>
        </w:rPr>
      </w:pPr>
    </w:p>
    <w:p w14:paraId="455A7C44" w14:textId="3B5E2740" w:rsidR="00706DFC" w:rsidRPr="00706DFC" w:rsidRDefault="00706DFC" w:rsidP="00706DFC">
      <w:pPr>
        <w:rPr>
          <w:sz w:val="16"/>
          <w:szCs w:val="16"/>
        </w:rPr>
      </w:pPr>
    </w:p>
    <w:p w14:paraId="460C4A76" w14:textId="3716DDE0" w:rsidR="00935A79" w:rsidRDefault="00935A79" w:rsidP="00706DFC">
      <w:r>
        <w:t>By the signing this form, the individual confirms they are authorized to certify/attest to the statements above.</w:t>
      </w:r>
    </w:p>
    <w:p w14:paraId="2614A755" w14:textId="386305C5" w:rsidR="00706DFC" w:rsidRDefault="00935A79" w:rsidP="00935A79">
      <w:r>
        <w:t>Signature: _________________________</w:t>
      </w:r>
    </w:p>
    <w:p w14:paraId="49E119B4" w14:textId="613A9A02" w:rsidR="00935A79" w:rsidRDefault="00935A79" w:rsidP="00706DFC">
      <w:r>
        <w:t>Name: ____________________________</w:t>
      </w:r>
    </w:p>
    <w:p w14:paraId="203325FB" w14:textId="312EACF4" w:rsidR="00935A79" w:rsidRDefault="00935A79" w:rsidP="00706DFC">
      <w:r>
        <w:t>Title: _____________________________</w:t>
      </w:r>
    </w:p>
    <w:p w14:paraId="44C77D4E" w14:textId="66ADDD7C" w:rsidR="00935A79" w:rsidRPr="00935A79" w:rsidRDefault="00935A79" w:rsidP="00706DFC">
      <w:pPr>
        <w:rPr>
          <w:sz w:val="16"/>
          <w:szCs w:val="16"/>
          <w:u w:val="single"/>
        </w:rPr>
      </w:pPr>
      <w:r>
        <w:t>Date: _____________________________</w:t>
      </w:r>
    </w:p>
    <w:p w14:paraId="14E38B65" w14:textId="786759CD" w:rsidR="00706DFC" w:rsidRPr="00706DFC" w:rsidRDefault="00706DFC" w:rsidP="00706DFC">
      <w:pPr>
        <w:tabs>
          <w:tab w:val="left" w:pos="1428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706DFC" w:rsidRPr="00706DFC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48235" w14:textId="77777777" w:rsidR="004D55E1" w:rsidRDefault="004D55E1" w:rsidP="00650259">
      <w:pPr>
        <w:spacing w:after="0" w:line="240" w:lineRule="auto"/>
      </w:pPr>
      <w:r>
        <w:separator/>
      </w:r>
    </w:p>
  </w:endnote>
  <w:endnote w:type="continuationSeparator" w:id="0">
    <w:p w14:paraId="3E43AA35" w14:textId="77777777" w:rsidR="004D55E1" w:rsidRDefault="004D55E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D3C254-BBEA-44C8-AB28-306C3A33154F}"/>
    <w:embedBold r:id="rId2" w:fontKey="{029CC137-76A1-4ADF-A26F-A624771264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32CF5D5-08BB-47EE-93E6-6704C545362A}"/>
    <w:embedBold r:id="rId4" w:fontKey="{43E2BD5D-B478-4793-A625-34A3C7E03C4B}"/>
    <w:embedItalic r:id="rId5" w:fontKey="{F1EE4F28-5451-47B0-81D5-674F296B38B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2D2BCF1-8466-4AD2-9206-48629F1C594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326C8E2-239F-4CB6-99E3-776142BA1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C5C9F69" w14:textId="77777777" w:rsidTr="00C4167A">
      <w:tc>
        <w:tcPr>
          <w:tcW w:w="4675" w:type="dxa"/>
          <w:vAlign w:val="center"/>
        </w:tcPr>
        <w:p w14:paraId="09604F7E" w14:textId="730D40FC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ED63FDB" w14:textId="5E82E69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85C335E" w14:textId="4A5966DC" w:rsidR="00731F26" w:rsidRDefault="00E815B3" w:rsidP="002462F3">
    <w:pPr>
      <w:pStyle w:val="Footer"/>
    </w:pPr>
    <w:r>
      <w:t xml:space="preserve">Revised </w:t>
    </w:r>
    <w:proofErr w:type="gramStart"/>
    <w:r>
      <w:t>1/29/24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B3D63" w14:textId="77777777" w:rsidR="004D55E1" w:rsidRDefault="004D55E1" w:rsidP="00650259">
      <w:pPr>
        <w:spacing w:after="0" w:line="240" w:lineRule="auto"/>
      </w:pPr>
      <w:r>
        <w:separator/>
      </w:r>
    </w:p>
  </w:footnote>
  <w:footnote w:type="continuationSeparator" w:id="0">
    <w:p w14:paraId="5407EE92" w14:textId="77777777" w:rsidR="004D55E1" w:rsidRDefault="004D55E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1E757BFE" w14:textId="77777777" w:rsidTr="0087246A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2814844B" w14:textId="23CB9DA0" w:rsidR="00302FAF" w:rsidRPr="00731F26" w:rsidRDefault="00302FA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auto"/>
          <w:vAlign w:val="center"/>
        </w:tcPr>
        <w:p w14:paraId="36240235" w14:textId="3F99C66A" w:rsidR="00302FAF" w:rsidRPr="0043445B" w:rsidRDefault="00706DFC" w:rsidP="00731F26">
          <w:pPr>
            <w:spacing w:after="0"/>
            <w:rPr>
              <w:rFonts w:ascii="Corbel" w:eastAsia="Calibri" w:hAnsi="Corbel" w:cs="Times New Roman"/>
              <w:b/>
              <w:bCs/>
              <w:color w:val="FFFFFF"/>
              <w:sz w:val="44"/>
            </w:rPr>
          </w:pPr>
          <w:r w:rsidRPr="0087246A">
            <w:rPr>
              <w:rFonts w:ascii="Corbel" w:eastAsia="Calibri" w:hAnsi="Corbel" w:cs="Times New Roman"/>
              <w:b/>
              <w:bCs/>
              <w:color w:val="000000" w:themeColor="text1"/>
              <w:sz w:val="44"/>
            </w:rPr>
            <w:t>Lag Payment Attestation Form</w:t>
          </w:r>
          <w:r w:rsidR="00E815B3">
            <w:rPr>
              <w:rFonts w:ascii="Corbel" w:eastAsia="Calibri" w:hAnsi="Corbel" w:cs="Times New Roman"/>
              <w:b/>
              <w:bCs/>
              <w:color w:val="000000" w:themeColor="text1"/>
              <w:sz w:val="44"/>
            </w:rPr>
            <w:t xml:space="preserve"> </w:t>
          </w:r>
        </w:p>
      </w:tc>
    </w:tr>
  </w:tbl>
  <w:p w14:paraId="1C227B12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1718578">
    <w:abstractNumId w:val="11"/>
  </w:num>
  <w:num w:numId="2" w16cid:durableId="233129884">
    <w:abstractNumId w:val="7"/>
  </w:num>
  <w:num w:numId="3" w16cid:durableId="1719352615">
    <w:abstractNumId w:val="15"/>
  </w:num>
  <w:num w:numId="4" w16cid:durableId="671880323">
    <w:abstractNumId w:val="12"/>
  </w:num>
  <w:num w:numId="5" w16cid:durableId="1806508732">
    <w:abstractNumId w:val="13"/>
  </w:num>
  <w:num w:numId="6" w16cid:durableId="931937131">
    <w:abstractNumId w:val="19"/>
  </w:num>
  <w:num w:numId="7" w16cid:durableId="164975369">
    <w:abstractNumId w:val="6"/>
  </w:num>
  <w:num w:numId="8" w16cid:durableId="5837670">
    <w:abstractNumId w:val="10"/>
  </w:num>
  <w:num w:numId="9" w16cid:durableId="678385893">
    <w:abstractNumId w:val="17"/>
  </w:num>
  <w:num w:numId="10" w16cid:durableId="421952222">
    <w:abstractNumId w:val="1"/>
  </w:num>
  <w:num w:numId="11" w16cid:durableId="472524059">
    <w:abstractNumId w:val="5"/>
  </w:num>
  <w:num w:numId="12" w16cid:durableId="1879124701">
    <w:abstractNumId w:val="0"/>
  </w:num>
  <w:num w:numId="13" w16cid:durableId="2034572959">
    <w:abstractNumId w:val="2"/>
  </w:num>
  <w:num w:numId="14" w16cid:durableId="1755277306">
    <w:abstractNumId w:val="9"/>
  </w:num>
  <w:num w:numId="15" w16cid:durableId="759106019">
    <w:abstractNumId w:val="8"/>
  </w:num>
  <w:num w:numId="16" w16cid:durableId="1222790675">
    <w:abstractNumId w:val="16"/>
  </w:num>
  <w:num w:numId="17" w16cid:durableId="217593464">
    <w:abstractNumId w:val="3"/>
  </w:num>
  <w:num w:numId="18" w16cid:durableId="1788622766">
    <w:abstractNumId w:val="21"/>
  </w:num>
  <w:num w:numId="19" w16cid:durableId="170147600">
    <w:abstractNumId w:val="18"/>
  </w:num>
  <w:num w:numId="20" w16cid:durableId="1622685794">
    <w:abstractNumId w:val="14"/>
  </w:num>
  <w:num w:numId="21" w16cid:durableId="678507192">
    <w:abstractNumId w:val="20"/>
  </w:num>
  <w:num w:numId="22" w16cid:durableId="26754746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FC"/>
    <w:rsid w:val="000376FF"/>
    <w:rsid w:val="00052382"/>
    <w:rsid w:val="00054382"/>
    <w:rsid w:val="0006568A"/>
    <w:rsid w:val="00076F0F"/>
    <w:rsid w:val="00084253"/>
    <w:rsid w:val="000D1F49"/>
    <w:rsid w:val="000F0922"/>
    <w:rsid w:val="00130671"/>
    <w:rsid w:val="001727CA"/>
    <w:rsid w:val="001C4A3D"/>
    <w:rsid w:val="002462F3"/>
    <w:rsid w:val="002C56E6"/>
    <w:rsid w:val="00302FAF"/>
    <w:rsid w:val="00346DE2"/>
    <w:rsid w:val="00361E11"/>
    <w:rsid w:val="003B4744"/>
    <w:rsid w:val="003F0847"/>
    <w:rsid w:val="0040090B"/>
    <w:rsid w:val="0043445B"/>
    <w:rsid w:val="0046302A"/>
    <w:rsid w:val="00487D2D"/>
    <w:rsid w:val="004B6A6A"/>
    <w:rsid w:val="004D55E1"/>
    <w:rsid w:val="004D5D62"/>
    <w:rsid w:val="005112D0"/>
    <w:rsid w:val="00577E06"/>
    <w:rsid w:val="005A3BF7"/>
    <w:rsid w:val="005F2035"/>
    <w:rsid w:val="005F7990"/>
    <w:rsid w:val="0063739C"/>
    <w:rsid w:val="00650259"/>
    <w:rsid w:val="006E5D67"/>
    <w:rsid w:val="006E629B"/>
    <w:rsid w:val="00706DFC"/>
    <w:rsid w:val="00726ED4"/>
    <w:rsid w:val="00731F26"/>
    <w:rsid w:val="00760D65"/>
    <w:rsid w:val="00770F25"/>
    <w:rsid w:val="007A35A8"/>
    <w:rsid w:val="007B0A85"/>
    <w:rsid w:val="007C6A52"/>
    <w:rsid w:val="007E57BE"/>
    <w:rsid w:val="0082043E"/>
    <w:rsid w:val="0087246A"/>
    <w:rsid w:val="008E203A"/>
    <w:rsid w:val="0091229C"/>
    <w:rsid w:val="00935A79"/>
    <w:rsid w:val="00940E73"/>
    <w:rsid w:val="009817A9"/>
    <w:rsid w:val="0098597D"/>
    <w:rsid w:val="009D46E6"/>
    <w:rsid w:val="009F619A"/>
    <w:rsid w:val="009F6DDE"/>
    <w:rsid w:val="00A07415"/>
    <w:rsid w:val="00A370A8"/>
    <w:rsid w:val="00A41742"/>
    <w:rsid w:val="00A65D5E"/>
    <w:rsid w:val="00B25CE8"/>
    <w:rsid w:val="00BB4CF3"/>
    <w:rsid w:val="00BD4753"/>
    <w:rsid w:val="00BD5CB1"/>
    <w:rsid w:val="00BE62EE"/>
    <w:rsid w:val="00C003BA"/>
    <w:rsid w:val="00C055B6"/>
    <w:rsid w:val="00C46878"/>
    <w:rsid w:val="00CB4A51"/>
    <w:rsid w:val="00CD4532"/>
    <w:rsid w:val="00CD47B0"/>
    <w:rsid w:val="00CE6104"/>
    <w:rsid w:val="00CE7918"/>
    <w:rsid w:val="00D06DCA"/>
    <w:rsid w:val="00D16163"/>
    <w:rsid w:val="00D27C15"/>
    <w:rsid w:val="00DB3FAD"/>
    <w:rsid w:val="00E019D2"/>
    <w:rsid w:val="00E61C09"/>
    <w:rsid w:val="00E677FE"/>
    <w:rsid w:val="00E815B3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4B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Revision">
    <w:name w:val="Revision"/>
    <w:hidden/>
    <w:uiPriority w:val="99"/>
    <w:semiHidden/>
    <w:rsid w:val="000376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night1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Enclosure B - Lag Payment Attestation Form (rev. 1.29.24)</dc:title>
  <dc:subject/>
  <dc:creator/>
  <cp:keywords/>
  <dc:description/>
  <cp:lastModifiedBy/>
  <cp:revision>1</cp:revision>
  <dcterms:created xsi:type="dcterms:W3CDTF">2024-01-29T17:41:00Z</dcterms:created>
  <dcterms:modified xsi:type="dcterms:W3CDTF">2024-02-02T22:36:00Z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